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7371"/>
      </w:tblGrid>
      <w:tr w:rsidR="001362DA" w:rsidTr="001362DA">
        <w:trPr>
          <w:jc w:val="center"/>
        </w:trPr>
        <w:tc>
          <w:tcPr>
            <w:tcW w:w="2376" w:type="dxa"/>
            <w:vAlign w:val="center"/>
          </w:tcPr>
          <w:p w:rsidR="001362DA" w:rsidRDefault="001362DA">
            <w:r>
              <w:rPr>
                <w:noProof/>
                <w:lang w:eastAsia="fr-FR"/>
              </w:rPr>
              <w:drawing>
                <wp:inline distT="0" distB="0" distL="0" distR="0" wp14:anchorId="318A79A4" wp14:editId="28694AF7">
                  <wp:extent cx="986400" cy="1544400"/>
                  <wp:effectExtent l="0" t="0" r="444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1coul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00" cy="154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vAlign w:val="center"/>
          </w:tcPr>
          <w:p w:rsidR="001362DA" w:rsidRPr="001362DA" w:rsidRDefault="001362DA" w:rsidP="001362DA">
            <w:pPr>
              <w:jc w:val="center"/>
              <w:rPr>
                <w:rFonts w:ascii="Bookman Old Style" w:hAnsi="Bookman Old Style"/>
                <w:b/>
                <w:color w:val="17365D" w:themeColor="text2" w:themeShade="BF"/>
                <w:sz w:val="40"/>
              </w:rPr>
            </w:pPr>
            <w:r w:rsidRPr="001362DA">
              <w:rPr>
                <w:rFonts w:ascii="Bookman Old Style" w:hAnsi="Bookman Old Style"/>
                <w:b/>
                <w:color w:val="17365D" w:themeColor="text2" w:themeShade="BF"/>
                <w:sz w:val="40"/>
              </w:rPr>
              <w:t>DEMANDE DE CREATION</w:t>
            </w:r>
          </w:p>
          <w:p w:rsidR="001362DA" w:rsidRPr="001362DA" w:rsidRDefault="001362DA" w:rsidP="001362DA">
            <w:pPr>
              <w:jc w:val="center"/>
              <w:rPr>
                <w:rFonts w:ascii="Bookman Old Style" w:hAnsi="Bookman Old Style"/>
                <w:b/>
                <w:color w:val="17365D" w:themeColor="text2" w:themeShade="BF"/>
                <w:sz w:val="40"/>
              </w:rPr>
            </w:pPr>
            <w:r w:rsidRPr="001362DA">
              <w:rPr>
                <w:rFonts w:ascii="Bookman Old Style" w:hAnsi="Bookman Old Style"/>
                <w:b/>
                <w:color w:val="17365D" w:themeColor="text2" w:themeShade="BF"/>
                <w:sz w:val="40"/>
              </w:rPr>
              <w:t>D’UNE CERTIFICATION PROFESSIONNELLE</w:t>
            </w:r>
          </w:p>
          <w:p w:rsidR="001362DA" w:rsidRDefault="001362DA" w:rsidP="001362DA">
            <w:pPr>
              <w:jc w:val="center"/>
            </w:pPr>
            <w:r w:rsidRPr="001362DA">
              <w:rPr>
                <w:rFonts w:ascii="Bookman Old Style" w:hAnsi="Bookman Old Style"/>
                <w:b/>
                <w:color w:val="17365D" w:themeColor="text2" w:themeShade="BF"/>
                <w:sz w:val="40"/>
              </w:rPr>
              <w:t>DE LA NOUVELLE-CALEDONIE</w:t>
            </w:r>
          </w:p>
        </w:tc>
      </w:tr>
    </w:tbl>
    <w:p w:rsidR="001362DA" w:rsidRPr="00E528DD" w:rsidRDefault="001362DA" w:rsidP="001362DA">
      <w:pPr>
        <w:jc w:val="right"/>
        <w:rPr>
          <w:rFonts w:ascii="Magneto" w:hAnsi="Magneto"/>
          <w:b/>
          <w:color w:val="17365D" w:themeColor="text2" w:themeShade="BF"/>
          <w:sz w:val="16"/>
        </w:rPr>
      </w:pPr>
      <w:r>
        <w:rPr>
          <w:rFonts w:ascii="Magneto" w:hAnsi="Magneto"/>
          <w:b/>
          <w:color w:val="17365D" w:themeColor="text2" w:themeShade="BF"/>
          <w:sz w:val="16"/>
        </w:rPr>
        <w:t>V2020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778"/>
      </w:tblGrid>
      <w:tr w:rsidR="00C50238" w:rsidRPr="00545FE0" w:rsidTr="00C50238">
        <w:tc>
          <w:tcPr>
            <w:tcW w:w="9778" w:type="dxa"/>
            <w:shd w:val="clear" w:color="auto" w:fill="17365D" w:themeFill="text2" w:themeFillShade="BF"/>
          </w:tcPr>
          <w:p w:rsidR="00285A1B" w:rsidRPr="00545FE0" w:rsidRDefault="00545FE0" w:rsidP="00545FE0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545FE0">
              <w:rPr>
                <w:b/>
                <w:color w:val="FFFFFF" w:themeColor="background1"/>
                <w:sz w:val="28"/>
              </w:rPr>
              <w:t>LIBELLE ENVISAGE POUR LA CERTIFICATION</w:t>
            </w:r>
          </w:p>
        </w:tc>
      </w:tr>
      <w:tr w:rsidR="00285A1B" w:rsidRPr="006B0EE8" w:rsidTr="00285A1B">
        <w:tc>
          <w:tcPr>
            <w:tcW w:w="9778" w:type="dxa"/>
          </w:tcPr>
          <w:p w:rsidR="00285A1B" w:rsidRPr="006B0EE8" w:rsidRDefault="00285A1B" w:rsidP="00285A1B">
            <w:pPr>
              <w:jc w:val="center"/>
              <w:rPr>
                <w:b/>
                <w:color w:val="17365D" w:themeColor="text2" w:themeShade="BF"/>
                <w:sz w:val="28"/>
              </w:rPr>
            </w:pPr>
          </w:p>
        </w:tc>
      </w:tr>
    </w:tbl>
    <w:p w:rsidR="007A5354" w:rsidRDefault="007A5354"/>
    <w:tbl>
      <w:tblPr>
        <w:tblStyle w:val="Grilledutableau"/>
        <w:tblW w:w="9747" w:type="dxa"/>
        <w:tblLook w:val="04A0" w:firstRow="1" w:lastRow="0" w:firstColumn="1" w:lastColumn="0" w:noHBand="0" w:noVBand="1"/>
      </w:tblPr>
      <w:tblGrid>
        <w:gridCol w:w="1218"/>
        <w:gridCol w:w="1218"/>
        <w:gridCol w:w="1219"/>
        <w:gridCol w:w="1218"/>
        <w:gridCol w:w="1218"/>
        <w:gridCol w:w="396"/>
        <w:gridCol w:w="823"/>
        <w:gridCol w:w="1218"/>
        <w:gridCol w:w="1219"/>
      </w:tblGrid>
      <w:tr w:rsidR="00C50238" w:rsidRPr="006B0EE8" w:rsidTr="00545FE0">
        <w:trPr>
          <w:tblHeader/>
        </w:trPr>
        <w:tc>
          <w:tcPr>
            <w:tcW w:w="9747" w:type="dxa"/>
            <w:gridSpan w:val="9"/>
            <w:shd w:val="clear" w:color="auto" w:fill="17365D" w:themeFill="text2" w:themeFillShade="BF"/>
          </w:tcPr>
          <w:p w:rsidR="00C50238" w:rsidRPr="006B0EE8" w:rsidRDefault="00C73F87" w:rsidP="00C50238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6B0EE8">
              <w:rPr>
                <w:b/>
                <w:color w:val="FFFFFF" w:themeColor="background1"/>
                <w:sz w:val="28"/>
              </w:rPr>
              <w:t xml:space="preserve">I - </w:t>
            </w:r>
            <w:r w:rsidR="00C50238" w:rsidRPr="006B0EE8">
              <w:rPr>
                <w:b/>
                <w:color w:val="FFFFFF" w:themeColor="background1"/>
                <w:sz w:val="28"/>
              </w:rPr>
              <w:t>ORIGINE DE LA DEMANDE</w:t>
            </w:r>
          </w:p>
        </w:tc>
      </w:tr>
      <w:tr w:rsidR="00C50238" w:rsidTr="00545FE0">
        <w:tc>
          <w:tcPr>
            <w:tcW w:w="6487" w:type="dxa"/>
            <w:gridSpan w:val="6"/>
            <w:vMerge w:val="restart"/>
            <w:shd w:val="clear" w:color="auto" w:fill="D9D9D9" w:themeFill="background1" w:themeFillShade="D9"/>
            <w:vAlign w:val="center"/>
          </w:tcPr>
          <w:p w:rsidR="00C50238" w:rsidRPr="00191A86" w:rsidRDefault="00C50238" w:rsidP="00C50238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Saisine par une personne morale</w:t>
            </w:r>
          </w:p>
        </w:tc>
        <w:tc>
          <w:tcPr>
            <w:tcW w:w="3260" w:type="dxa"/>
            <w:gridSpan w:val="3"/>
            <w:shd w:val="clear" w:color="auto" w:fill="D9D9D9" w:themeFill="background1" w:themeFillShade="D9"/>
          </w:tcPr>
          <w:p w:rsidR="00C50238" w:rsidRPr="00191A86" w:rsidRDefault="00C50238" w:rsidP="00C50238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Autosaisie du gouvernement</w:t>
            </w:r>
          </w:p>
        </w:tc>
      </w:tr>
      <w:tr w:rsidR="00175D83" w:rsidTr="00545FE0">
        <w:trPr>
          <w:trHeight w:val="270"/>
        </w:trPr>
        <w:tc>
          <w:tcPr>
            <w:tcW w:w="6487" w:type="dxa"/>
            <w:gridSpan w:val="6"/>
            <w:vMerge/>
            <w:shd w:val="clear" w:color="auto" w:fill="D9D9D9" w:themeFill="background1" w:themeFillShade="D9"/>
          </w:tcPr>
          <w:p w:rsidR="00175D83" w:rsidRDefault="00175D83"/>
        </w:tc>
        <w:tc>
          <w:tcPr>
            <w:tcW w:w="3260" w:type="dxa"/>
            <w:gridSpan w:val="3"/>
            <w:vMerge w:val="restart"/>
            <w:vAlign w:val="center"/>
          </w:tcPr>
          <w:sdt>
            <w:sdtPr>
              <w:rPr>
                <w:sz w:val="40"/>
              </w:rPr>
              <w:id w:val="-8867945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75D83" w:rsidRDefault="009F67F0" w:rsidP="00C50238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sdtContent>
          </w:sdt>
        </w:tc>
      </w:tr>
      <w:tr w:rsidR="00175D83" w:rsidTr="00545FE0">
        <w:tc>
          <w:tcPr>
            <w:tcW w:w="6487" w:type="dxa"/>
            <w:gridSpan w:val="6"/>
          </w:tcPr>
          <w:p w:rsidR="00175D83" w:rsidRDefault="00175D83" w:rsidP="00C50238">
            <w:pPr>
              <w:jc w:val="center"/>
              <w:rPr>
                <w:i/>
              </w:rPr>
            </w:pPr>
            <w:r w:rsidRPr="00C50238">
              <w:rPr>
                <w:i/>
              </w:rPr>
              <w:t xml:space="preserve">Nom </w:t>
            </w:r>
            <w:r>
              <w:rPr>
                <w:i/>
              </w:rPr>
              <w:t>et statut de la personne moral</w:t>
            </w:r>
            <w:r w:rsidR="00B35CC2">
              <w:rPr>
                <w:i/>
              </w:rPr>
              <w:t>e</w:t>
            </w:r>
          </w:p>
          <w:p w:rsidR="00175D83" w:rsidRPr="00C50238" w:rsidRDefault="00175D83" w:rsidP="00B35CC2">
            <w:pPr>
              <w:jc w:val="center"/>
              <w:rPr>
                <w:i/>
              </w:rPr>
            </w:pPr>
            <w:r>
              <w:rPr>
                <w:i/>
              </w:rPr>
              <w:t>ayant exprimé la demande</w:t>
            </w:r>
          </w:p>
        </w:tc>
        <w:tc>
          <w:tcPr>
            <w:tcW w:w="3260" w:type="dxa"/>
            <w:gridSpan w:val="3"/>
            <w:vMerge/>
          </w:tcPr>
          <w:p w:rsidR="00175D83" w:rsidRDefault="00175D83"/>
        </w:tc>
      </w:tr>
      <w:tr w:rsidR="00175D83" w:rsidTr="00DF4650">
        <w:trPr>
          <w:trHeight w:val="524"/>
        </w:trPr>
        <w:tc>
          <w:tcPr>
            <w:tcW w:w="6487" w:type="dxa"/>
            <w:gridSpan w:val="6"/>
            <w:vAlign w:val="center"/>
          </w:tcPr>
          <w:p w:rsidR="00175D83" w:rsidRPr="00DF4650" w:rsidRDefault="00175D83" w:rsidP="00C50238">
            <w:pPr>
              <w:jc w:val="center"/>
              <w:rPr>
                <w:b/>
              </w:rPr>
            </w:pPr>
          </w:p>
        </w:tc>
        <w:tc>
          <w:tcPr>
            <w:tcW w:w="3260" w:type="dxa"/>
            <w:gridSpan w:val="3"/>
            <w:vMerge/>
          </w:tcPr>
          <w:p w:rsidR="00175D83" w:rsidRDefault="00175D83"/>
        </w:tc>
      </w:tr>
      <w:tr w:rsidR="00175D83" w:rsidTr="00545FE0">
        <w:tc>
          <w:tcPr>
            <w:tcW w:w="6487" w:type="dxa"/>
            <w:gridSpan w:val="6"/>
          </w:tcPr>
          <w:p w:rsidR="00175D83" w:rsidRDefault="00175D83" w:rsidP="00175D83">
            <w:pPr>
              <w:jc w:val="center"/>
            </w:pPr>
            <w:r w:rsidRPr="00C50238">
              <w:rPr>
                <w:i/>
              </w:rPr>
              <w:t xml:space="preserve">Nom </w:t>
            </w:r>
            <w:r>
              <w:rPr>
                <w:i/>
              </w:rPr>
              <w:t xml:space="preserve">de l’organisation professionnelle ou de la collectivité publique validant la demande </w:t>
            </w:r>
          </w:p>
        </w:tc>
        <w:tc>
          <w:tcPr>
            <w:tcW w:w="3260" w:type="dxa"/>
            <w:gridSpan w:val="3"/>
            <w:vMerge/>
          </w:tcPr>
          <w:p w:rsidR="00175D83" w:rsidRDefault="00175D83"/>
        </w:tc>
      </w:tr>
      <w:tr w:rsidR="00175D83" w:rsidTr="00DF4650">
        <w:trPr>
          <w:trHeight w:val="426"/>
        </w:trPr>
        <w:tc>
          <w:tcPr>
            <w:tcW w:w="6487" w:type="dxa"/>
            <w:gridSpan w:val="6"/>
            <w:vAlign w:val="center"/>
          </w:tcPr>
          <w:p w:rsidR="00175D83" w:rsidRDefault="00175D83" w:rsidP="00C50238">
            <w:pPr>
              <w:jc w:val="center"/>
            </w:pPr>
          </w:p>
        </w:tc>
        <w:tc>
          <w:tcPr>
            <w:tcW w:w="3260" w:type="dxa"/>
            <w:gridSpan w:val="3"/>
            <w:vMerge/>
          </w:tcPr>
          <w:p w:rsidR="00175D83" w:rsidRDefault="00175D83"/>
        </w:tc>
      </w:tr>
      <w:tr w:rsidR="00C50238" w:rsidRPr="00191A86" w:rsidTr="008C7836">
        <w:tc>
          <w:tcPr>
            <w:tcW w:w="9747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50238" w:rsidRPr="00191A86" w:rsidRDefault="00C50238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Niveau de certification souhaité</w:t>
            </w:r>
          </w:p>
        </w:tc>
      </w:tr>
      <w:tr w:rsidR="008C7836" w:rsidTr="008C7836">
        <w:trPr>
          <w:trHeight w:val="449"/>
        </w:trPr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1</w:t>
            </w:r>
            <w:sdt>
              <w:sdtPr>
                <w:id w:val="476494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2</w:t>
            </w:r>
            <w:sdt>
              <w:sdtPr>
                <w:id w:val="1289088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3</w:t>
            </w:r>
            <w:sdt>
              <w:sdtPr>
                <w:id w:val="-88777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4</w:t>
            </w:r>
            <w:sdt>
              <w:sdtPr>
                <w:id w:val="-24187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5</w:t>
            </w:r>
            <w:sdt>
              <w:sdtPr>
                <w:id w:val="-970820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6</w:t>
            </w:r>
            <w:sdt>
              <w:sdtPr>
                <w:id w:val="280233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7</w:t>
            </w:r>
            <w:sdt>
              <w:sdtPr>
                <w:id w:val="1047102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7836" w:rsidRPr="0025726A" w:rsidRDefault="008C7836" w:rsidP="008C7836">
            <w:pPr>
              <w:jc w:val="center"/>
            </w:pPr>
            <w:r>
              <w:t>8</w:t>
            </w:r>
            <w:sdt>
              <w:sdtPr>
                <w:id w:val="1808818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50238" w:rsidRPr="00191A86" w:rsidTr="008C7836">
        <w:tc>
          <w:tcPr>
            <w:tcW w:w="9747" w:type="dxa"/>
            <w:gridSpan w:val="9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50238" w:rsidRPr="00191A86" w:rsidRDefault="00C50238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Métier(s) concerné(s)</w:t>
            </w:r>
          </w:p>
        </w:tc>
      </w:tr>
      <w:tr w:rsidR="00C50238" w:rsidTr="00841D0E">
        <w:trPr>
          <w:trHeight w:val="402"/>
        </w:trPr>
        <w:tc>
          <w:tcPr>
            <w:tcW w:w="9747" w:type="dxa"/>
            <w:gridSpan w:val="9"/>
            <w:vAlign w:val="center"/>
          </w:tcPr>
          <w:p w:rsidR="00C50238" w:rsidRDefault="00C50238"/>
        </w:tc>
      </w:tr>
    </w:tbl>
    <w:p w:rsidR="007A5354" w:rsidRPr="00521E83" w:rsidRDefault="007A5354">
      <w:pPr>
        <w:rPr>
          <w:sz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C7DE8" w:rsidRPr="006B0EE8" w:rsidTr="00521E83">
        <w:trPr>
          <w:tblHeader/>
        </w:trPr>
        <w:tc>
          <w:tcPr>
            <w:tcW w:w="9778" w:type="dxa"/>
            <w:shd w:val="clear" w:color="auto" w:fill="17365D" w:themeFill="text2" w:themeFillShade="BF"/>
          </w:tcPr>
          <w:p w:rsidR="007A5354" w:rsidRPr="006B0EE8" w:rsidRDefault="00C73F87" w:rsidP="003F1BF9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6B0EE8">
              <w:rPr>
                <w:b/>
                <w:color w:val="FFFFFF" w:themeColor="background1"/>
                <w:sz w:val="28"/>
              </w:rPr>
              <w:t xml:space="preserve">II - </w:t>
            </w:r>
            <w:r w:rsidR="007A5354" w:rsidRPr="006B0EE8">
              <w:rPr>
                <w:b/>
                <w:color w:val="FFFFFF" w:themeColor="background1"/>
                <w:sz w:val="28"/>
              </w:rPr>
              <w:t>INTERET DE LA CERTIFICATION POUR LE MARCHE DU TRAVAIL</w:t>
            </w:r>
          </w:p>
        </w:tc>
      </w:tr>
      <w:tr w:rsidR="00EC7DE8" w:rsidRPr="00191A86" w:rsidTr="00EC7DE8">
        <w:tc>
          <w:tcPr>
            <w:tcW w:w="9778" w:type="dxa"/>
            <w:shd w:val="clear" w:color="auto" w:fill="D9D9D9" w:themeFill="background1" w:themeFillShade="D9"/>
          </w:tcPr>
          <w:p w:rsidR="007A5354" w:rsidRPr="00191A86" w:rsidRDefault="00191A86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>
              <w:rPr>
                <w:b/>
                <w:smallCaps/>
                <w:color w:val="17365D" w:themeColor="text2" w:themeShade="BF"/>
                <w:sz w:val="24"/>
              </w:rPr>
              <w:t>Contexte économique</w:t>
            </w:r>
            <w:r w:rsidR="008744FD">
              <w:rPr>
                <w:b/>
                <w:smallCaps/>
                <w:color w:val="17365D" w:themeColor="text2" w:themeShade="BF"/>
                <w:sz w:val="24"/>
              </w:rPr>
              <w:t xml:space="preserve"> de la demande</w:t>
            </w:r>
          </w:p>
        </w:tc>
      </w:tr>
      <w:tr w:rsidR="007A5354" w:rsidRPr="00285A1B" w:rsidTr="00841D0E">
        <w:trPr>
          <w:trHeight w:val="959"/>
        </w:trPr>
        <w:tc>
          <w:tcPr>
            <w:tcW w:w="9778" w:type="dxa"/>
          </w:tcPr>
          <w:p w:rsidR="007A5354" w:rsidRPr="0025726A" w:rsidRDefault="007A5354" w:rsidP="0025726A">
            <w:pPr>
              <w:rPr>
                <w:color w:val="000000" w:themeColor="text1"/>
              </w:rPr>
            </w:pPr>
          </w:p>
        </w:tc>
      </w:tr>
      <w:tr w:rsidR="00EC7DE8" w:rsidRPr="00191A86" w:rsidTr="00EC7DE8">
        <w:tc>
          <w:tcPr>
            <w:tcW w:w="9778" w:type="dxa"/>
            <w:shd w:val="clear" w:color="auto" w:fill="D9D9D9" w:themeFill="background1" w:themeFillShade="D9"/>
          </w:tcPr>
          <w:p w:rsidR="007A5354" w:rsidRPr="00191A86" w:rsidRDefault="008D3343" w:rsidP="00FE1FD9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C</w:t>
            </w:r>
            <w:r w:rsidR="00191A86">
              <w:rPr>
                <w:b/>
                <w:smallCaps/>
                <w:color w:val="17365D" w:themeColor="text2" w:themeShade="BF"/>
                <w:sz w:val="24"/>
              </w:rPr>
              <w:t>onditions d’exercice du</w:t>
            </w:r>
            <w:r w:rsidR="00FE1FD9">
              <w:rPr>
                <w:b/>
                <w:smallCaps/>
                <w:color w:val="17365D" w:themeColor="text2" w:themeShade="BF"/>
                <w:sz w:val="24"/>
              </w:rPr>
              <w:t xml:space="preserve"> métier</w:t>
            </w:r>
            <w:r w:rsidR="00191A86">
              <w:rPr>
                <w:b/>
                <w:smallCaps/>
                <w:color w:val="17365D" w:themeColor="text2" w:themeShade="BF"/>
                <w:sz w:val="24"/>
              </w:rPr>
              <w:t xml:space="preserve"> en Nouvelle-Calédonie</w:t>
            </w:r>
          </w:p>
        </w:tc>
      </w:tr>
      <w:tr w:rsidR="008D3343" w:rsidRPr="008D3343" w:rsidTr="00841D0E">
        <w:trPr>
          <w:trHeight w:val="818"/>
        </w:trPr>
        <w:tc>
          <w:tcPr>
            <w:tcW w:w="9778" w:type="dxa"/>
            <w:shd w:val="clear" w:color="auto" w:fill="FFFFFF" w:themeFill="background1"/>
          </w:tcPr>
          <w:p w:rsidR="008D3343" w:rsidRPr="008D3343" w:rsidRDefault="008D3343" w:rsidP="008D3343">
            <w:pPr>
              <w:rPr>
                <w:color w:val="000000" w:themeColor="text1"/>
              </w:rPr>
            </w:pPr>
          </w:p>
        </w:tc>
      </w:tr>
      <w:tr w:rsidR="008D3343" w:rsidRPr="00191A86" w:rsidTr="00EC7DE8">
        <w:tc>
          <w:tcPr>
            <w:tcW w:w="9778" w:type="dxa"/>
            <w:shd w:val="clear" w:color="auto" w:fill="D9D9D9" w:themeFill="background1" w:themeFillShade="D9"/>
          </w:tcPr>
          <w:p w:rsidR="008D3343" w:rsidRPr="00191A86" w:rsidRDefault="008D3343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P</w:t>
            </w:r>
            <w:r w:rsidR="00191A86">
              <w:rPr>
                <w:b/>
                <w:smallCaps/>
                <w:color w:val="17365D" w:themeColor="text2" w:themeShade="BF"/>
                <w:sz w:val="24"/>
              </w:rPr>
              <w:t>otentiel d’insertion des futurs titulaires de la certification</w:t>
            </w:r>
          </w:p>
        </w:tc>
      </w:tr>
      <w:tr w:rsidR="00774BE8" w:rsidRPr="00774BE8" w:rsidTr="00841D0E">
        <w:trPr>
          <w:trHeight w:val="678"/>
        </w:trPr>
        <w:tc>
          <w:tcPr>
            <w:tcW w:w="9778" w:type="dxa"/>
            <w:shd w:val="clear" w:color="auto" w:fill="FFFFFF" w:themeFill="background1"/>
          </w:tcPr>
          <w:p w:rsidR="00774BE8" w:rsidRPr="0025726A" w:rsidRDefault="00774BE8" w:rsidP="0025726A">
            <w:pPr>
              <w:rPr>
                <w:color w:val="000000" w:themeColor="text1"/>
              </w:rPr>
            </w:pPr>
          </w:p>
        </w:tc>
      </w:tr>
      <w:tr w:rsidR="00774BE8" w:rsidRPr="00191A86" w:rsidTr="00EC7DE8">
        <w:tc>
          <w:tcPr>
            <w:tcW w:w="9778" w:type="dxa"/>
            <w:shd w:val="clear" w:color="auto" w:fill="D9D9D9" w:themeFill="background1" w:themeFillShade="D9"/>
          </w:tcPr>
          <w:p w:rsidR="00774BE8" w:rsidRPr="00191A86" w:rsidRDefault="00191A86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>
              <w:rPr>
                <w:b/>
                <w:smallCaps/>
                <w:color w:val="17365D" w:themeColor="text2" w:themeShade="BF"/>
                <w:sz w:val="24"/>
              </w:rPr>
              <w:t>Public visé par la certification</w:t>
            </w:r>
          </w:p>
        </w:tc>
      </w:tr>
      <w:tr w:rsidR="007A5354" w:rsidRPr="00285A1B" w:rsidTr="003F1BF9">
        <w:tc>
          <w:tcPr>
            <w:tcW w:w="9778" w:type="dxa"/>
          </w:tcPr>
          <w:p w:rsidR="00774BE8" w:rsidRDefault="00774BE8" w:rsidP="00DF4650">
            <w:pPr>
              <w:ind w:left="567"/>
              <w:rPr>
                <w:b/>
                <w:color w:val="17365D" w:themeColor="text2" w:themeShade="BF"/>
              </w:rPr>
            </w:pPr>
            <w:r>
              <w:rPr>
                <w:b/>
                <w:color w:val="17365D" w:themeColor="text2" w:themeShade="BF"/>
              </w:rPr>
              <w:t>par la voie de la formation</w:t>
            </w:r>
          </w:p>
        </w:tc>
      </w:tr>
      <w:tr w:rsidR="00774BE8" w:rsidRPr="00285A1B" w:rsidTr="00841D0E">
        <w:trPr>
          <w:trHeight w:val="398"/>
        </w:trPr>
        <w:tc>
          <w:tcPr>
            <w:tcW w:w="9778" w:type="dxa"/>
          </w:tcPr>
          <w:p w:rsidR="00774BE8" w:rsidRPr="0025726A" w:rsidRDefault="00774BE8" w:rsidP="00774BE8">
            <w:pPr>
              <w:rPr>
                <w:color w:val="000000" w:themeColor="text1"/>
              </w:rPr>
            </w:pPr>
          </w:p>
        </w:tc>
      </w:tr>
      <w:tr w:rsidR="00774BE8" w:rsidRPr="00285A1B" w:rsidTr="003F1BF9">
        <w:tc>
          <w:tcPr>
            <w:tcW w:w="9778" w:type="dxa"/>
          </w:tcPr>
          <w:p w:rsidR="00774BE8" w:rsidRDefault="00774BE8" w:rsidP="00DF4650">
            <w:pPr>
              <w:ind w:left="567"/>
              <w:rPr>
                <w:b/>
                <w:color w:val="17365D" w:themeColor="text2" w:themeShade="BF"/>
              </w:rPr>
            </w:pPr>
            <w:r>
              <w:rPr>
                <w:b/>
                <w:color w:val="17365D" w:themeColor="text2" w:themeShade="BF"/>
              </w:rPr>
              <w:t>par la voie de la VAE</w:t>
            </w:r>
          </w:p>
        </w:tc>
      </w:tr>
      <w:tr w:rsidR="00774BE8" w:rsidRPr="00285A1B" w:rsidTr="00841D0E">
        <w:trPr>
          <w:trHeight w:val="422"/>
        </w:trPr>
        <w:tc>
          <w:tcPr>
            <w:tcW w:w="9778" w:type="dxa"/>
          </w:tcPr>
          <w:p w:rsidR="00774BE8" w:rsidRPr="0025726A" w:rsidRDefault="00774BE8" w:rsidP="00774BE8">
            <w:pPr>
              <w:rPr>
                <w:color w:val="000000" w:themeColor="text1"/>
              </w:rPr>
            </w:pPr>
          </w:p>
        </w:tc>
      </w:tr>
      <w:tr w:rsidR="00EC7DE8" w:rsidRPr="00191A86" w:rsidTr="00EC7DE8">
        <w:tc>
          <w:tcPr>
            <w:tcW w:w="9778" w:type="dxa"/>
            <w:shd w:val="clear" w:color="auto" w:fill="D9D9D9" w:themeFill="background1" w:themeFillShade="D9"/>
          </w:tcPr>
          <w:p w:rsidR="007A5354" w:rsidRPr="00191A86" w:rsidRDefault="00191A86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>
              <w:rPr>
                <w:b/>
                <w:smallCaps/>
                <w:color w:val="17365D" w:themeColor="text2" w:themeShade="BF"/>
                <w:sz w:val="24"/>
              </w:rPr>
              <w:t>Structures ou experts consultés</w:t>
            </w:r>
          </w:p>
        </w:tc>
      </w:tr>
      <w:tr w:rsidR="007A5354" w:rsidRPr="00285A1B" w:rsidTr="00841D0E">
        <w:trPr>
          <w:trHeight w:val="674"/>
        </w:trPr>
        <w:tc>
          <w:tcPr>
            <w:tcW w:w="9778" w:type="dxa"/>
          </w:tcPr>
          <w:p w:rsidR="007A5354" w:rsidRPr="0025726A" w:rsidRDefault="007A5354" w:rsidP="0025726A">
            <w:pPr>
              <w:rPr>
                <w:color w:val="000000" w:themeColor="text1"/>
              </w:rPr>
            </w:pPr>
          </w:p>
        </w:tc>
      </w:tr>
      <w:tr w:rsidR="00EC7DE8" w:rsidRPr="00191A86" w:rsidTr="00EC7DE8">
        <w:tc>
          <w:tcPr>
            <w:tcW w:w="9778" w:type="dxa"/>
            <w:shd w:val="clear" w:color="auto" w:fill="D9D9D9" w:themeFill="background1" w:themeFillShade="D9"/>
          </w:tcPr>
          <w:p w:rsidR="007A5354" w:rsidRPr="00191A86" w:rsidRDefault="00191A86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>
              <w:rPr>
                <w:b/>
                <w:smallCaps/>
                <w:color w:val="17365D" w:themeColor="text2" w:themeShade="BF"/>
                <w:sz w:val="24"/>
              </w:rPr>
              <w:t>Etudes et travaux de référence</w:t>
            </w:r>
          </w:p>
        </w:tc>
      </w:tr>
      <w:tr w:rsidR="007A5354" w:rsidRPr="00285A1B" w:rsidTr="00FE1FD9">
        <w:trPr>
          <w:trHeight w:val="542"/>
        </w:trPr>
        <w:tc>
          <w:tcPr>
            <w:tcW w:w="9778" w:type="dxa"/>
          </w:tcPr>
          <w:p w:rsidR="007A5354" w:rsidRPr="0025726A" w:rsidRDefault="007A5354" w:rsidP="0025726A">
            <w:pPr>
              <w:rPr>
                <w:color w:val="000000" w:themeColor="text1"/>
              </w:rPr>
            </w:pPr>
          </w:p>
        </w:tc>
      </w:tr>
      <w:tr w:rsidR="00774BE8" w:rsidRPr="00191A86" w:rsidTr="00774BE8">
        <w:tc>
          <w:tcPr>
            <w:tcW w:w="9778" w:type="dxa"/>
            <w:shd w:val="clear" w:color="auto" w:fill="D9D9D9" w:themeFill="background1" w:themeFillShade="D9"/>
          </w:tcPr>
          <w:p w:rsidR="00774BE8" w:rsidRPr="00191A86" w:rsidRDefault="00191A86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>
              <w:rPr>
                <w:b/>
                <w:smallCaps/>
                <w:color w:val="17365D" w:themeColor="text2" w:themeShade="BF"/>
                <w:sz w:val="24"/>
              </w:rPr>
              <w:t>Organismes de formation susceptibles de proposer la formation</w:t>
            </w:r>
          </w:p>
        </w:tc>
      </w:tr>
      <w:tr w:rsidR="00774BE8" w:rsidRPr="00285A1B" w:rsidTr="00841D0E">
        <w:trPr>
          <w:trHeight w:val="456"/>
        </w:trPr>
        <w:tc>
          <w:tcPr>
            <w:tcW w:w="9778" w:type="dxa"/>
          </w:tcPr>
          <w:p w:rsidR="00774BE8" w:rsidRPr="0025726A" w:rsidRDefault="00774BE8" w:rsidP="0025726A">
            <w:pPr>
              <w:rPr>
                <w:color w:val="000000" w:themeColor="text1"/>
              </w:rPr>
            </w:pPr>
          </w:p>
        </w:tc>
      </w:tr>
      <w:tr w:rsidR="008D3343" w:rsidRPr="00191A86" w:rsidTr="008D3343">
        <w:tc>
          <w:tcPr>
            <w:tcW w:w="9778" w:type="dxa"/>
            <w:shd w:val="clear" w:color="auto" w:fill="D9D9D9" w:themeFill="background1" w:themeFillShade="D9"/>
          </w:tcPr>
          <w:p w:rsidR="008D3343" w:rsidRPr="00191A86" w:rsidRDefault="00191A86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>
              <w:rPr>
                <w:b/>
                <w:smallCaps/>
                <w:color w:val="17365D" w:themeColor="text2" w:themeShade="BF"/>
                <w:sz w:val="24"/>
              </w:rPr>
              <w:t>Autres informations utiles</w:t>
            </w:r>
          </w:p>
        </w:tc>
      </w:tr>
      <w:tr w:rsidR="008D3343" w:rsidRPr="00285A1B" w:rsidTr="00841D0E">
        <w:trPr>
          <w:trHeight w:val="539"/>
        </w:trPr>
        <w:tc>
          <w:tcPr>
            <w:tcW w:w="9778" w:type="dxa"/>
          </w:tcPr>
          <w:p w:rsidR="008D3343" w:rsidRPr="0025726A" w:rsidRDefault="008D3343" w:rsidP="0025726A">
            <w:pPr>
              <w:rPr>
                <w:color w:val="000000" w:themeColor="text1"/>
              </w:rPr>
            </w:pPr>
          </w:p>
        </w:tc>
      </w:tr>
    </w:tbl>
    <w:p w:rsidR="00DF4650" w:rsidRDefault="00DF4650">
      <w:pPr>
        <w:rPr>
          <w:sz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778"/>
      </w:tblGrid>
      <w:tr w:rsidR="00521E83" w:rsidRPr="006B0EE8" w:rsidTr="00DD4B8D">
        <w:trPr>
          <w:tblHeader/>
        </w:trPr>
        <w:tc>
          <w:tcPr>
            <w:tcW w:w="9778" w:type="dxa"/>
            <w:shd w:val="clear" w:color="auto" w:fill="17365D" w:themeFill="text2" w:themeFillShade="BF"/>
          </w:tcPr>
          <w:p w:rsidR="00521E83" w:rsidRPr="006B0EE8" w:rsidRDefault="00C73F87" w:rsidP="008F3B91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6B0EE8">
              <w:rPr>
                <w:b/>
                <w:color w:val="FFFFFF" w:themeColor="background1"/>
                <w:sz w:val="28"/>
              </w:rPr>
              <w:t xml:space="preserve">III - </w:t>
            </w:r>
            <w:r w:rsidR="00521E83" w:rsidRPr="006B0EE8">
              <w:rPr>
                <w:b/>
                <w:color w:val="FFFFFF" w:themeColor="background1"/>
                <w:sz w:val="28"/>
              </w:rPr>
              <w:t xml:space="preserve">CERTIFICATIONS EXISTANTES </w:t>
            </w:r>
            <w:r w:rsidR="00C64EC7">
              <w:rPr>
                <w:b/>
                <w:color w:val="FFFFFF" w:themeColor="background1"/>
                <w:sz w:val="28"/>
              </w:rPr>
              <w:t>DANS</w:t>
            </w:r>
            <w:r w:rsidR="00521E83" w:rsidRPr="006B0EE8">
              <w:rPr>
                <w:b/>
                <w:color w:val="FFFFFF" w:themeColor="background1"/>
                <w:sz w:val="28"/>
              </w:rPr>
              <w:t xml:space="preserve"> LE</w:t>
            </w:r>
            <w:r w:rsidR="00C64EC7">
              <w:rPr>
                <w:b/>
                <w:color w:val="FFFFFF" w:themeColor="background1"/>
                <w:sz w:val="28"/>
              </w:rPr>
              <w:t xml:space="preserve"> DOMAINE D’EMPLOI</w:t>
            </w:r>
          </w:p>
        </w:tc>
      </w:tr>
      <w:tr w:rsidR="00521E83" w:rsidRPr="00191A86" w:rsidTr="00DD4B8D">
        <w:tc>
          <w:tcPr>
            <w:tcW w:w="9778" w:type="dxa"/>
            <w:shd w:val="clear" w:color="auto" w:fill="D9D9D9" w:themeFill="background1" w:themeFillShade="D9"/>
          </w:tcPr>
          <w:p w:rsidR="00521E83" w:rsidRPr="00191A86" w:rsidRDefault="008F3B91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Liens avec des c</w:t>
            </w:r>
            <w:r w:rsidR="00521E83" w:rsidRPr="00191A86">
              <w:rPr>
                <w:b/>
                <w:smallCaps/>
                <w:color w:val="17365D" w:themeColor="text2" w:themeShade="BF"/>
                <w:sz w:val="24"/>
              </w:rPr>
              <w:t>ertifications</w:t>
            </w:r>
            <w:r w:rsidRPr="00191A86">
              <w:rPr>
                <w:b/>
                <w:smallCaps/>
                <w:color w:val="17365D" w:themeColor="text2" w:themeShade="BF"/>
                <w:sz w:val="24"/>
              </w:rPr>
              <w:t xml:space="preserve"> existantes</w:t>
            </w:r>
          </w:p>
        </w:tc>
      </w:tr>
      <w:tr w:rsidR="00841D0E" w:rsidRPr="00F2044C" w:rsidTr="00D84DA1">
        <w:trPr>
          <w:trHeight w:val="418"/>
        </w:trPr>
        <w:tc>
          <w:tcPr>
            <w:tcW w:w="9778" w:type="dxa"/>
            <w:shd w:val="clear" w:color="auto" w:fill="FFFFFF" w:themeFill="background1"/>
          </w:tcPr>
          <w:p w:rsidR="00841D0E" w:rsidRPr="00841D0E" w:rsidRDefault="00841D0E" w:rsidP="00841D0E">
            <w:pPr>
              <w:rPr>
                <w:color w:val="000000" w:themeColor="text1"/>
              </w:rPr>
            </w:pPr>
          </w:p>
        </w:tc>
      </w:tr>
      <w:tr w:rsidR="00F2044C" w:rsidRPr="00F2044C" w:rsidTr="00F2044C">
        <w:tc>
          <w:tcPr>
            <w:tcW w:w="9778" w:type="dxa"/>
            <w:shd w:val="clear" w:color="auto" w:fill="D9D9D9" w:themeFill="background1" w:themeFillShade="D9"/>
          </w:tcPr>
          <w:p w:rsidR="00F2044C" w:rsidRPr="00F2044C" w:rsidRDefault="00F2044C" w:rsidP="00F2044C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F2044C">
              <w:rPr>
                <w:b/>
                <w:smallCaps/>
                <w:color w:val="17365D" w:themeColor="text2" w:themeShade="BF"/>
                <w:sz w:val="24"/>
              </w:rPr>
              <w:t>Certification existante en lien avec la future certification</w:t>
            </w:r>
          </w:p>
        </w:tc>
      </w:tr>
      <w:tr w:rsidR="00521E83" w:rsidRPr="0025726A" w:rsidTr="00D84DA1">
        <w:trPr>
          <w:trHeight w:val="387"/>
        </w:trPr>
        <w:tc>
          <w:tcPr>
            <w:tcW w:w="9778" w:type="dxa"/>
          </w:tcPr>
          <w:p w:rsidR="00521E83" w:rsidRPr="0025726A" w:rsidRDefault="00521E83" w:rsidP="0025726A">
            <w:pPr>
              <w:rPr>
                <w:color w:val="000000" w:themeColor="text1"/>
              </w:rPr>
            </w:pPr>
          </w:p>
        </w:tc>
      </w:tr>
      <w:tr w:rsidR="006446BC" w:rsidRPr="006446BC" w:rsidTr="006446BC">
        <w:tc>
          <w:tcPr>
            <w:tcW w:w="9778" w:type="dxa"/>
            <w:shd w:val="clear" w:color="auto" w:fill="D9D9D9" w:themeFill="background1" w:themeFillShade="D9"/>
          </w:tcPr>
          <w:p w:rsidR="008F3B91" w:rsidRPr="006446BC" w:rsidRDefault="008F3B91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6446BC">
              <w:rPr>
                <w:b/>
                <w:smallCaps/>
                <w:color w:val="17365D" w:themeColor="text2" w:themeShade="BF"/>
                <w:sz w:val="24"/>
              </w:rPr>
              <w:t>Certifications de même niveau</w:t>
            </w:r>
          </w:p>
        </w:tc>
      </w:tr>
      <w:tr w:rsidR="008F3B91" w:rsidRPr="0025726A" w:rsidTr="00D84DA1">
        <w:trPr>
          <w:trHeight w:val="396"/>
        </w:trPr>
        <w:tc>
          <w:tcPr>
            <w:tcW w:w="9778" w:type="dxa"/>
          </w:tcPr>
          <w:p w:rsidR="008F3B91" w:rsidRPr="0025726A" w:rsidRDefault="008F3B91" w:rsidP="0025726A">
            <w:pPr>
              <w:rPr>
                <w:color w:val="000000" w:themeColor="text1"/>
              </w:rPr>
            </w:pPr>
          </w:p>
        </w:tc>
      </w:tr>
      <w:tr w:rsidR="00521E83" w:rsidRPr="00191A86" w:rsidTr="00521E83">
        <w:tc>
          <w:tcPr>
            <w:tcW w:w="9778" w:type="dxa"/>
            <w:shd w:val="clear" w:color="auto" w:fill="D9D9D9" w:themeFill="background1" w:themeFillShade="D9"/>
          </w:tcPr>
          <w:p w:rsidR="00521E83" w:rsidRPr="00191A86" w:rsidRDefault="00521E83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Certifications de niveau inférieur</w:t>
            </w:r>
          </w:p>
        </w:tc>
      </w:tr>
      <w:tr w:rsidR="00521E83" w:rsidRPr="0025726A" w:rsidTr="00D84DA1">
        <w:trPr>
          <w:trHeight w:val="534"/>
        </w:trPr>
        <w:tc>
          <w:tcPr>
            <w:tcW w:w="9778" w:type="dxa"/>
          </w:tcPr>
          <w:p w:rsidR="00521E83" w:rsidRPr="0025726A" w:rsidRDefault="00521E83" w:rsidP="0025726A">
            <w:pPr>
              <w:rPr>
                <w:color w:val="000000" w:themeColor="text1"/>
              </w:rPr>
            </w:pPr>
          </w:p>
        </w:tc>
      </w:tr>
      <w:tr w:rsidR="00521E83" w:rsidRPr="006B0EE8" w:rsidTr="00521E83">
        <w:tc>
          <w:tcPr>
            <w:tcW w:w="9778" w:type="dxa"/>
            <w:shd w:val="clear" w:color="auto" w:fill="D9D9D9" w:themeFill="background1" w:themeFillShade="D9"/>
          </w:tcPr>
          <w:p w:rsidR="00521E83" w:rsidRPr="00191A86" w:rsidRDefault="00521E83" w:rsidP="00191A86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Certifications niveau supérieur</w:t>
            </w:r>
          </w:p>
        </w:tc>
      </w:tr>
      <w:tr w:rsidR="00521E83" w:rsidRPr="0025726A" w:rsidTr="00D84DA1">
        <w:trPr>
          <w:trHeight w:val="391"/>
        </w:trPr>
        <w:tc>
          <w:tcPr>
            <w:tcW w:w="9778" w:type="dxa"/>
          </w:tcPr>
          <w:p w:rsidR="00521E83" w:rsidRPr="0025726A" w:rsidRDefault="00521E83" w:rsidP="0025726A">
            <w:pPr>
              <w:rPr>
                <w:color w:val="000000" w:themeColor="text1"/>
              </w:rPr>
            </w:pPr>
          </w:p>
        </w:tc>
      </w:tr>
    </w:tbl>
    <w:p w:rsidR="00521E83" w:rsidRPr="00191A86" w:rsidRDefault="00521E83">
      <w:pPr>
        <w:rPr>
          <w:b/>
          <w:smallCaps/>
          <w:sz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521E83" w:rsidRPr="006B0EE8" w:rsidTr="00521E83">
        <w:trPr>
          <w:tblHeader/>
        </w:trPr>
        <w:tc>
          <w:tcPr>
            <w:tcW w:w="9778" w:type="dxa"/>
            <w:gridSpan w:val="3"/>
            <w:shd w:val="clear" w:color="auto" w:fill="17365D" w:themeFill="text2" w:themeFillShade="BF"/>
          </w:tcPr>
          <w:p w:rsidR="00521E83" w:rsidRPr="006B0EE8" w:rsidRDefault="00C73F87" w:rsidP="00521E83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6B0EE8">
              <w:rPr>
                <w:b/>
                <w:color w:val="FFFFFF" w:themeColor="background1"/>
                <w:sz w:val="28"/>
              </w:rPr>
              <w:t xml:space="preserve">IV </w:t>
            </w:r>
            <w:r w:rsidR="00545FE0">
              <w:rPr>
                <w:b/>
                <w:color w:val="FFFFFF" w:themeColor="background1"/>
                <w:sz w:val="28"/>
              </w:rPr>
              <w:t>–</w:t>
            </w:r>
            <w:r w:rsidRPr="006B0EE8">
              <w:rPr>
                <w:b/>
                <w:color w:val="FFFFFF" w:themeColor="background1"/>
                <w:sz w:val="28"/>
              </w:rPr>
              <w:t xml:space="preserve"> </w:t>
            </w:r>
            <w:r w:rsidR="00545FE0">
              <w:rPr>
                <w:b/>
                <w:color w:val="FFFFFF" w:themeColor="background1"/>
                <w:sz w:val="28"/>
              </w:rPr>
              <w:t xml:space="preserve">PROPOSITION DE </w:t>
            </w:r>
            <w:r w:rsidR="00521E83" w:rsidRPr="006B0EE8">
              <w:rPr>
                <w:b/>
                <w:color w:val="FFFFFF" w:themeColor="background1"/>
                <w:sz w:val="28"/>
              </w:rPr>
              <w:t>COMPOSITION DU GROUPE DE TRAVAIL PROFESSIONNEL</w:t>
            </w:r>
          </w:p>
        </w:tc>
      </w:tr>
      <w:tr w:rsidR="00521E83" w:rsidRPr="006B0EE8" w:rsidTr="00521E83">
        <w:tc>
          <w:tcPr>
            <w:tcW w:w="3259" w:type="dxa"/>
            <w:shd w:val="clear" w:color="auto" w:fill="D9D9D9" w:themeFill="background1" w:themeFillShade="D9"/>
          </w:tcPr>
          <w:p w:rsidR="00521E83" w:rsidRPr="00191A86" w:rsidRDefault="00521E83" w:rsidP="00521E83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Organisation représentée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:rsidR="00521E83" w:rsidRPr="00191A86" w:rsidRDefault="00521E83" w:rsidP="00521E83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NOM Prénom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521E83" w:rsidRPr="00191A86" w:rsidRDefault="00521E83" w:rsidP="00521E83">
            <w:pPr>
              <w:jc w:val="center"/>
              <w:rPr>
                <w:b/>
                <w:smallCaps/>
                <w:color w:val="17365D" w:themeColor="text2" w:themeShade="BF"/>
                <w:sz w:val="24"/>
              </w:rPr>
            </w:pPr>
            <w:r w:rsidRPr="00191A86">
              <w:rPr>
                <w:b/>
                <w:smallCaps/>
                <w:color w:val="17365D" w:themeColor="text2" w:themeShade="BF"/>
                <w:sz w:val="24"/>
              </w:rPr>
              <w:t>Fonction exercée</w:t>
            </w: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  <w:tr w:rsidR="00521E83" w:rsidTr="00521E83"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59" w:type="dxa"/>
          </w:tcPr>
          <w:p w:rsidR="00521E83" w:rsidRPr="00D84DA1" w:rsidRDefault="00521E83">
            <w:pPr>
              <w:rPr>
                <w:sz w:val="20"/>
              </w:rPr>
            </w:pPr>
          </w:p>
        </w:tc>
        <w:tc>
          <w:tcPr>
            <w:tcW w:w="3260" w:type="dxa"/>
          </w:tcPr>
          <w:p w:rsidR="00521E83" w:rsidRPr="00D84DA1" w:rsidRDefault="00521E83">
            <w:pPr>
              <w:rPr>
                <w:sz w:val="20"/>
              </w:rPr>
            </w:pPr>
          </w:p>
        </w:tc>
      </w:tr>
    </w:tbl>
    <w:p w:rsidR="00175D83" w:rsidRDefault="00175D83"/>
    <w:p w:rsidR="00175D83" w:rsidRPr="006B0EE8" w:rsidRDefault="00C73F87" w:rsidP="00605E7B">
      <w:pPr>
        <w:shd w:val="clear" w:color="auto" w:fill="17365D" w:themeFill="text2" w:themeFillShade="BF"/>
        <w:ind w:left="-142"/>
        <w:jc w:val="center"/>
        <w:rPr>
          <w:b/>
          <w:color w:val="FFFFFF" w:themeColor="background1"/>
          <w:sz w:val="28"/>
        </w:rPr>
      </w:pPr>
      <w:r w:rsidRPr="006B0EE8">
        <w:rPr>
          <w:b/>
          <w:color w:val="FFFFFF" w:themeColor="background1"/>
          <w:sz w:val="28"/>
        </w:rPr>
        <w:t xml:space="preserve">V - </w:t>
      </w:r>
      <w:r w:rsidR="00F2044C">
        <w:rPr>
          <w:b/>
          <w:color w:val="FFFFFF" w:themeColor="background1"/>
          <w:sz w:val="28"/>
        </w:rPr>
        <w:t>DOCUMENTS JOINTS A LA DEMANDE</w:t>
      </w:r>
    </w:p>
    <w:p w:rsidR="00175D83" w:rsidRDefault="00175D83"/>
    <w:p w:rsidR="00175D83" w:rsidRDefault="00175D83" w:rsidP="00F2044C">
      <w:pPr>
        <w:pStyle w:val="Paragraphedeliste"/>
        <w:numPr>
          <w:ilvl w:val="0"/>
          <w:numId w:val="4"/>
        </w:numPr>
      </w:pPr>
    </w:p>
    <w:p w:rsidR="00175D83" w:rsidRDefault="00175D83"/>
    <w:sectPr w:rsidR="00175D83" w:rsidSect="006B1E23">
      <w:footerReference w:type="default" r:id="rId10"/>
      <w:pgSz w:w="11906" w:h="16838"/>
      <w:pgMar w:top="568" w:right="1134" w:bottom="1134" w:left="1134" w:header="709" w:footer="709" w:gutter="0"/>
      <w:pgBorders w:offsetFrom="page">
        <w:top w:val="thinThickSmallGap" w:sz="12" w:space="24" w:color="1F497D" w:themeColor="text2"/>
        <w:left w:val="thinThickSmallGap" w:sz="12" w:space="24" w:color="1F497D" w:themeColor="text2"/>
        <w:bottom w:val="thickThinSmallGap" w:sz="12" w:space="24" w:color="1F497D" w:themeColor="text2"/>
        <w:right w:val="thickThinSmallGap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B83" w:rsidRDefault="00FA5B83" w:rsidP="006B1E23">
      <w:r>
        <w:separator/>
      </w:r>
    </w:p>
  </w:endnote>
  <w:endnote w:type="continuationSeparator" w:id="0">
    <w:p w:rsidR="00FA5B83" w:rsidRDefault="00FA5B83" w:rsidP="006B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4905442"/>
      <w:docPartObj>
        <w:docPartGallery w:val="Page Numbers (Bottom of Page)"/>
        <w:docPartUnique/>
      </w:docPartObj>
    </w:sdtPr>
    <w:sdtEndPr/>
    <w:sdtContent>
      <w:p w:rsidR="006B1E23" w:rsidRDefault="006B1E23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DA1">
          <w:rPr>
            <w:noProof/>
          </w:rPr>
          <w:t>2</w:t>
        </w:r>
        <w:r>
          <w:fldChar w:fldCharType="end"/>
        </w:r>
        <w:r>
          <w:t>/</w:t>
        </w:r>
        <w:fldSimple w:instr=" NUMPAGES   \* MERGEFORMAT ">
          <w:r w:rsidR="00D84DA1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B83" w:rsidRDefault="00FA5B83" w:rsidP="006B1E23">
      <w:r>
        <w:separator/>
      </w:r>
    </w:p>
  </w:footnote>
  <w:footnote w:type="continuationSeparator" w:id="0">
    <w:p w:rsidR="00FA5B83" w:rsidRDefault="00FA5B83" w:rsidP="006B1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450E3"/>
    <w:multiLevelType w:val="hybridMultilevel"/>
    <w:tmpl w:val="D56C234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733BA8"/>
    <w:multiLevelType w:val="hybridMultilevel"/>
    <w:tmpl w:val="11A2B61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923D1F"/>
    <w:multiLevelType w:val="hybridMultilevel"/>
    <w:tmpl w:val="5A3877A0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CF097C"/>
    <w:multiLevelType w:val="hybridMultilevel"/>
    <w:tmpl w:val="62C4814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B83"/>
    <w:rsid w:val="00094EE7"/>
    <w:rsid w:val="001362DA"/>
    <w:rsid w:val="00162164"/>
    <w:rsid w:val="00175D83"/>
    <w:rsid w:val="00191A86"/>
    <w:rsid w:val="001C6397"/>
    <w:rsid w:val="00207F6B"/>
    <w:rsid w:val="0025726A"/>
    <w:rsid w:val="002666D7"/>
    <w:rsid w:val="00285A1B"/>
    <w:rsid w:val="002A5415"/>
    <w:rsid w:val="00521E83"/>
    <w:rsid w:val="00545FE0"/>
    <w:rsid w:val="00605E7B"/>
    <w:rsid w:val="006446BC"/>
    <w:rsid w:val="006640D4"/>
    <w:rsid w:val="006B0EE8"/>
    <w:rsid w:val="006B1E23"/>
    <w:rsid w:val="006B564A"/>
    <w:rsid w:val="00727615"/>
    <w:rsid w:val="00774BE8"/>
    <w:rsid w:val="007A5354"/>
    <w:rsid w:val="007B3F64"/>
    <w:rsid w:val="008212F9"/>
    <w:rsid w:val="00841D0E"/>
    <w:rsid w:val="008744FD"/>
    <w:rsid w:val="008C7836"/>
    <w:rsid w:val="008D3343"/>
    <w:rsid w:val="008F3B91"/>
    <w:rsid w:val="00910B0B"/>
    <w:rsid w:val="0092178C"/>
    <w:rsid w:val="009F67F0"/>
    <w:rsid w:val="00A87286"/>
    <w:rsid w:val="00B35CC2"/>
    <w:rsid w:val="00C4307F"/>
    <w:rsid w:val="00C50238"/>
    <w:rsid w:val="00C64EC7"/>
    <w:rsid w:val="00C73F87"/>
    <w:rsid w:val="00CE47F7"/>
    <w:rsid w:val="00D84DA1"/>
    <w:rsid w:val="00DE2995"/>
    <w:rsid w:val="00DF4650"/>
    <w:rsid w:val="00EC7DE8"/>
    <w:rsid w:val="00EF4243"/>
    <w:rsid w:val="00F12C68"/>
    <w:rsid w:val="00F2044C"/>
    <w:rsid w:val="00FA5B83"/>
    <w:rsid w:val="00FE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7F7"/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85A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85A1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5A1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B1E2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B1E23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6B1E2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B1E23"/>
    <w:rPr>
      <w:sz w:val="22"/>
      <w:szCs w:val="22"/>
    </w:rPr>
  </w:style>
  <w:style w:type="paragraph" w:styleId="Paragraphedeliste">
    <w:name w:val="List Paragraph"/>
    <w:basedOn w:val="Normal"/>
    <w:uiPriority w:val="34"/>
    <w:qFormat/>
    <w:rsid w:val="00C64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7F7"/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85A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85A1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5A1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B1E2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B1E23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6B1E2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B1E23"/>
    <w:rPr>
      <w:sz w:val="22"/>
      <w:szCs w:val="22"/>
    </w:rPr>
  </w:style>
  <w:style w:type="paragraph" w:styleId="Paragraphedeliste">
    <w:name w:val="List Paragraph"/>
    <w:basedOn w:val="Normal"/>
    <w:uiPriority w:val="34"/>
    <w:qFormat/>
    <w:rsid w:val="00C64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CAC\SCP\5_CCCP\Formulaires%20saisine%20CCCP\Certifs%20NC\vieux\Projet%20de%20cr&#233;ation%20DNC%20-%20pr&#233;sentation%20CCCP%20-%20formulaire%20V2016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FC2A-9660-4D3D-B8F9-0EA12FC1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Projet de création DNC - présentation CCCP - formulaire V2016</Template>
  <TotalTime>14</TotalTime>
  <Pages>2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Dominique FAUDET-BAUVAIS</dc:creator>
  <cp:lastModifiedBy>Dominique FAUDET-BAUVAIS</cp:lastModifiedBy>
  <cp:revision>8</cp:revision>
  <cp:lastPrinted>2019-04-15T23:14:00Z</cp:lastPrinted>
  <dcterms:created xsi:type="dcterms:W3CDTF">2020-07-22T23:51:00Z</dcterms:created>
  <dcterms:modified xsi:type="dcterms:W3CDTF">2020-07-23T00:38:00Z</dcterms:modified>
</cp:coreProperties>
</file>